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56C01" w14:textId="70FC9689" w:rsidR="00015935" w:rsidRDefault="004E618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280201" wp14:editId="7F0980A9">
                <wp:simplePos x="0" y="0"/>
                <wp:positionH relativeFrom="column">
                  <wp:posOffset>-51423</wp:posOffset>
                </wp:positionH>
                <wp:positionV relativeFrom="paragraph">
                  <wp:posOffset>0</wp:posOffset>
                </wp:positionV>
                <wp:extent cx="9882996" cy="6119028"/>
                <wp:effectExtent l="0" t="0" r="23495" b="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2996" cy="6119028"/>
                          <a:chOff x="0" y="0"/>
                          <a:chExt cx="9882996" cy="6119028"/>
                        </a:xfrm>
                      </wpg:grpSpPr>
                      <wpg:grpSp>
                        <wpg:cNvPr id="29" name="Groupe 29"/>
                        <wpg:cNvGrpSpPr/>
                        <wpg:grpSpPr>
                          <a:xfrm>
                            <a:off x="0" y="0"/>
                            <a:ext cx="9881247" cy="6119028"/>
                            <a:chOff x="0" y="0"/>
                            <a:chExt cx="9881247" cy="611902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517" y="3735238"/>
                              <a:ext cx="9777730" cy="2383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1827"/>
                            <a:stretch/>
                          </pic:blipFill>
                          <pic:spPr bwMode="auto">
                            <a:xfrm>
                              <a:off x="0" y="2441275"/>
                              <a:ext cx="9777730" cy="1055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0202"/>
                            <a:stretch/>
                          </pic:blipFill>
                          <pic:spPr bwMode="auto">
                            <a:xfrm>
                              <a:off x="103517" y="0"/>
                              <a:ext cx="9777730" cy="741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0" y="698740"/>
                            <a:ext cx="9882996" cy="1619250"/>
                            <a:chOff x="0" y="0"/>
                            <a:chExt cx="9882996" cy="1619250"/>
                          </a:xfrm>
                        </wpg:grpSpPr>
                        <wps:wsp>
                          <wps:cNvPr id="4" name="Zone de texte 4"/>
                          <wps:cNvSpPr txBox="1"/>
                          <wps:spPr>
                            <a:xfrm>
                              <a:off x="0" y="0"/>
                              <a:ext cx="4724400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DB9339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ETABLISSEMENT </w:t>
                                </w:r>
                              </w:p>
                              <w:p w14:paraId="52AB98F8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Raison sociale</w:t>
                                </w:r>
                              </w:p>
                              <w:p w14:paraId="1C1842D4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Adresse</w:t>
                                </w:r>
                              </w:p>
                              <w:p w14:paraId="69C88599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Mail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/ téléphone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Zone de texte 5"/>
                          <wps:cNvSpPr txBox="1"/>
                          <wps:spPr>
                            <a:xfrm>
                              <a:off x="5158596" y="0"/>
                              <a:ext cx="4724400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AE2F1ED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Date de mise à jour</w:t>
                                </w:r>
                                <w:r>
                                  <w:rPr>
                                    <w:u w:val="single"/>
                                  </w:rPr>
                                  <w:t xml:space="preserve"> ou réalisation de l’évaluation des risques liés au COVID 19</w:t>
                                </w:r>
                              </w:p>
                              <w:p w14:paraId="0F67CBC5" w14:textId="77777777" w:rsidR="004E6187" w:rsidRDefault="004E6187" w:rsidP="004E6187"/>
                              <w:p w14:paraId="1C0100A9" w14:textId="77777777" w:rsidR="004E6187" w:rsidRPr="000922BA" w:rsidRDefault="004E6187" w:rsidP="004E6187">
                                <w:pPr>
                                  <w:rPr>
                                    <w:u w:val="single"/>
                                  </w:rPr>
                                </w:pPr>
                                <w:r w:rsidRPr="000922BA">
                                  <w:rPr>
                                    <w:u w:val="single"/>
                                  </w:rPr>
                                  <w:t>Stade de l’épidémie lors de la rédaction</w:t>
                                </w:r>
                              </w:p>
                              <w:p w14:paraId="6D8320CB" w14:textId="77777777" w:rsidR="004E6187" w:rsidRDefault="004E6187" w:rsidP="004E6187">
                                <w:r>
                                  <w:t>Stade 3 – le virus circule activement</w:t>
                                </w:r>
                              </w:p>
                              <w:p w14:paraId="5A8DFDEF" w14:textId="77777777" w:rsidR="004E6187" w:rsidRDefault="004E6187" w:rsidP="004E618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80201" id="Groupe 31" o:spid="_x0000_s1026" style="position:absolute;margin-left:-4.05pt;margin-top:0;width:778.2pt;height:481.8pt;z-index:251668480" coordsize="98829,6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">
                <v:group id="Groupe 29" o:spid="_x0000_s1027" style="position:absolute;width:98812;height:61190" coordsize="98812,6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8" type="#_x0000_t75" style="position:absolute;left:1035;top:37352;width:97777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">
                    <v:imagedata r:id="rId9" o:title=""/>
                  </v:shape>
                  <v:shape id="Image 1" o:spid="_x0000_s1029" type="#_x0000_t75" style="position:absolute;top:24412;width:9777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">
                    <v:imagedata r:id="rId10" o:title="" croptop="47073f"/>
                  </v:shape>
                  <v:shape id="Image 28" o:spid="_x0000_s1030" type="#_x0000_t75" style="position:absolute;left:1035;width:97777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">
                    <v:imagedata r:id="rId10" o:title="" cropbottom="52561f"/>
                  </v:shape>
                </v:group>
                <v:group id="Groupe 30" o:spid="_x0000_s1031" style="position:absolute;top:6987;width:98829;height:16192" coordsize="98829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32" type="#_x0000_t202" style="position:absolute;width:47244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  <v:textbox>
                      <w:txbxContent>
                        <w:p w14:paraId="10DB9339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ETABLISSEMENT </w:t>
                          </w:r>
                        </w:p>
                        <w:p w14:paraId="52AB98F8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Raison sociale</w:t>
                          </w:r>
                        </w:p>
                        <w:p w14:paraId="1C1842D4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Adresse</w:t>
                          </w:r>
                        </w:p>
                        <w:p w14:paraId="69C88599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Mail</w:t>
                          </w:r>
                          <w:r>
                            <w:rPr>
                              <w:u w:val="single"/>
                            </w:rPr>
                            <w:t xml:space="preserve"> / téléphone</w:t>
                          </w:r>
                        </w:p>
                      </w:txbxContent>
                    </v:textbox>
                  </v:shape>
                  <v:shape id="Zone de texte 5" o:spid="_x0000_s1033" type="#_x0000_t202" style="position:absolute;left:51585;width:47244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  <v:textbox>
                      <w:txbxContent>
                        <w:p w14:paraId="1AE2F1ED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Date de mise à jour</w:t>
                          </w:r>
                          <w:r>
                            <w:rPr>
                              <w:u w:val="single"/>
                            </w:rPr>
                            <w:t xml:space="preserve"> ou réalisation de l’évaluation des risques liés au COVID 19</w:t>
                          </w:r>
                        </w:p>
                        <w:p w14:paraId="0F67CBC5" w14:textId="77777777" w:rsidR="004E6187" w:rsidRDefault="004E6187" w:rsidP="004E6187"/>
                        <w:p w14:paraId="1C0100A9" w14:textId="77777777" w:rsidR="004E6187" w:rsidRPr="000922BA" w:rsidRDefault="004E6187" w:rsidP="004E6187">
                          <w:pPr>
                            <w:rPr>
                              <w:u w:val="single"/>
                            </w:rPr>
                          </w:pPr>
                          <w:r w:rsidRPr="000922BA">
                            <w:rPr>
                              <w:u w:val="single"/>
                            </w:rPr>
                            <w:t>Stade de l’épidémie lors de la rédaction</w:t>
                          </w:r>
                        </w:p>
                        <w:p w14:paraId="6D8320CB" w14:textId="77777777" w:rsidR="004E6187" w:rsidRDefault="004E6187" w:rsidP="004E6187">
                          <w:r>
                            <w:t>Stade 3 – le virus circule activement</w:t>
                          </w:r>
                        </w:p>
                        <w:p w14:paraId="5A8DFDEF" w14:textId="77777777" w:rsidR="004E6187" w:rsidRDefault="004E6187" w:rsidP="004E6187"/>
                      </w:txbxContent>
                    </v:textbox>
                  </v:shape>
                </v:group>
              </v:group>
            </w:pict>
          </mc:Fallback>
        </mc:AlternateContent>
      </w:r>
      <w:r w:rsidR="00015935" w:rsidRPr="00015935">
        <w:rPr>
          <w:noProof/>
        </w:rPr>
        <w:t xml:space="preserve"> </w:t>
      </w:r>
    </w:p>
    <w:p w14:paraId="383296BB" w14:textId="313A7462" w:rsidR="004E6187" w:rsidRDefault="004E6187" w:rsidP="004E6187">
      <w:pPr>
        <w:jc w:val="center"/>
        <w:rPr>
          <w:noProof/>
        </w:rPr>
      </w:pPr>
    </w:p>
    <w:p w14:paraId="2A8F8F65" w14:textId="77777777" w:rsidR="004E6187" w:rsidRDefault="004E6187" w:rsidP="004E6187">
      <w:pPr>
        <w:jc w:val="center"/>
        <w:rPr>
          <w:noProof/>
        </w:rPr>
      </w:pPr>
    </w:p>
    <w:p w14:paraId="26167CC1" w14:textId="77777777" w:rsidR="004E6187" w:rsidRDefault="004E6187" w:rsidP="004E6187">
      <w:pPr>
        <w:tabs>
          <w:tab w:val="center" w:pos="7699"/>
        </w:tabs>
        <w:rPr>
          <w:noProof/>
        </w:rPr>
      </w:pPr>
    </w:p>
    <w:p w14:paraId="6CE8ABCB" w14:textId="05A7BC41" w:rsidR="004E6187" w:rsidRPr="004E6187" w:rsidRDefault="004E6187" w:rsidP="004E6187">
      <w:pPr>
        <w:tabs>
          <w:tab w:val="center" w:pos="7699"/>
        </w:tabs>
        <w:sectPr w:rsidR="004E6187" w:rsidRPr="004E6187" w:rsidSect="00015935">
          <w:footerReference w:type="default" r:id="rId11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30CD0A29" w14:textId="2813F1E8" w:rsidR="00015935" w:rsidRDefault="00015935" w:rsidP="00015935"/>
    <w:p w14:paraId="4E133FD1" w14:textId="7ABEE4A7" w:rsidR="00015935" w:rsidRPr="00015935" w:rsidRDefault="00015935" w:rsidP="00015935"/>
    <w:p w14:paraId="0856C78B" w14:textId="4AB3360B" w:rsidR="00015935" w:rsidRPr="00015935" w:rsidRDefault="00015935" w:rsidP="00015935"/>
    <w:p w14:paraId="060A310C" w14:textId="7E1FCAD3" w:rsidR="00015935" w:rsidRPr="00015935" w:rsidRDefault="00015935" w:rsidP="00015935"/>
    <w:p w14:paraId="69DFFAC2" w14:textId="50A3C2F6" w:rsidR="00015935" w:rsidRPr="00015935" w:rsidRDefault="00015935" w:rsidP="00015935"/>
    <w:p w14:paraId="357B3315" w14:textId="52636CB1" w:rsidR="00015935" w:rsidRPr="00015935" w:rsidRDefault="00015935" w:rsidP="00015935"/>
    <w:p w14:paraId="4B4DA7C1" w14:textId="599E8CB1" w:rsidR="00015935" w:rsidRDefault="00015935" w:rsidP="00015935"/>
    <w:p w14:paraId="3288511F" w14:textId="1EF64115" w:rsidR="004E6187" w:rsidRDefault="004E6187" w:rsidP="00015935"/>
    <w:p w14:paraId="682B7368" w14:textId="65F74022" w:rsidR="004E6187" w:rsidRDefault="004E6187" w:rsidP="00015935"/>
    <w:p w14:paraId="59645302" w14:textId="78D15AD3" w:rsidR="004E6187" w:rsidRDefault="004E6187" w:rsidP="00015935"/>
    <w:p w14:paraId="12964E76" w14:textId="2B4CB772" w:rsidR="004E6187" w:rsidRDefault="004E6187" w:rsidP="00015935"/>
    <w:p w14:paraId="39265B31" w14:textId="77777777" w:rsidR="004E6187" w:rsidRPr="00015935" w:rsidRDefault="004E6187" w:rsidP="00015935"/>
    <w:p w14:paraId="3988D631" w14:textId="1577A87F" w:rsidR="00015935" w:rsidRPr="00015935" w:rsidRDefault="004E6187" w:rsidP="00015935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29A09B8B" wp14:editId="2A99E0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547" y="21351"/>
                <wp:lineTo x="21547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-385"/>
        <w:tblW w:w="0" w:type="auto"/>
        <w:tblLook w:val="04A0" w:firstRow="1" w:lastRow="0" w:firstColumn="1" w:lastColumn="0" w:noHBand="0" w:noVBand="1"/>
      </w:tblPr>
      <w:tblGrid>
        <w:gridCol w:w="10060"/>
        <w:gridCol w:w="2665"/>
        <w:gridCol w:w="2148"/>
      </w:tblGrid>
      <w:tr w:rsidR="004E6187" w:rsidRPr="00015935" w14:paraId="67539CF4" w14:textId="77777777" w:rsidTr="004E6187">
        <w:tc>
          <w:tcPr>
            <w:tcW w:w="12725" w:type="dxa"/>
            <w:gridSpan w:val="2"/>
            <w:shd w:val="clear" w:color="auto" w:fill="F2F2F2" w:themeFill="background1" w:themeFillShade="F2"/>
          </w:tcPr>
          <w:p w14:paraId="2B868D99" w14:textId="77777777" w:rsidR="004E6187" w:rsidRDefault="004E6187" w:rsidP="004E6187">
            <w:pPr>
              <w:jc w:val="center"/>
              <w:rPr>
                <w:b/>
                <w:bCs/>
                <w:color w:val="FF0000"/>
                <w:u w:val="single"/>
              </w:rPr>
            </w:pPr>
            <w:bookmarkStart w:id="0" w:name="_Hlk39824372"/>
          </w:p>
          <w:p w14:paraId="63F2E286" w14:textId="77777777" w:rsidR="004E6187" w:rsidRDefault="004E6187" w:rsidP="004E6187">
            <w:pPr>
              <w:jc w:val="center"/>
              <w:rPr>
                <w:b/>
                <w:bCs/>
                <w:color w:val="FF0000"/>
                <w:u w:val="single"/>
              </w:rPr>
            </w:pPr>
          </w:p>
          <w:p w14:paraId="77E91481" w14:textId="77777777" w:rsidR="004E6187" w:rsidRPr="00015935" w:rsidRDefault="004E6187" w:rsidP="004E6187">
            <w:pPr>
              <w:jc w:val="center"/>
              <w:rPr>
                <w:b/>
                <w:bCs/>
                <w:color w:val="FF0000"/>
                <w:u w:val="single"/>
              </w:rPr>
            </w:pPr>
            <w:r w:rsidRPr="00015935">
              <w:rPr>
                <w:b/>
                <w:bCs/>
                <w:color w:val="FF0000"/>
                <w:u w:val="single"/>
              </w:rPr>
              <w:t>ORGANISATION DES ACTIVITES DE TRAVAIL SUITE A L’EPIDEMIE</w:t>
            </w:r>
          </w:p>
        </w:tc>
        <w:tc>
          <w:tcPr>
            <w:tcW w:w="2148" w:type="dxa"/>
            <w:shd w:val="clear" w:color="auto" w:fill="F2F2F2" w:themeFill="background1" w:themeFillShade="F2"/>
          </w:tcPr>
          <w:p w14:paraId="43C4934C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  <w:r w:rsidRPr="00015935">
              <w:rPr>
                <w:b/>
                <w:bCs/>
                <w:u w:val="single"/>
              </w:rPr>
              <w:t>EFFECTIF CONCERNE :</w:t>
            </w:r>
          </w:p>
        </w:tc>
      </w:tr>
      <w:tr w:rsidR="004E6187" w:rsidRPr="00015935" w14:paraId="1435351A" w14:textId="77777777" w:rsidTr="004E6187">
        <w:tc>
          <w:tcPr>
            <w:tcW w:w="14873" w:type="dxa"/>
            <w:gridSpan w:val="3"/>
          </w:tcPr>
          <w:p w14:paraId="0DB92E63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  <w:r w:rsidRPr="00015935">
              <w:rPr>
                <w:b/>
                <w:bCs/>
                <w:u w:val="single"/>
              </w:rPr>
              <w:sym w:font="Wingdings" w:char="F0E0"/>
            </w:r>
            <w:r w:rsidRPr="00015935">
              <w:rPr>
                <w:b/>
                <w:bCs/>
                <w:u w:val="single"/>
              </w:rPr>
              <w:t xml:space="preserve"> IDENTIFICATION DES ACTIVITES POUVANT ETRE ARRETEES PROVISOIREMENT :</w:t>
            </w:r>
          </w:p>
        </w:tc>
      </w:tr>
      <w:tr w:rsidR="004E6187" w:rsidRPr="00015935" w14:paraId="75EC9B87" w14:textId="77777777" w:rsidTr="004E6187">
        <w:tc>
          <w:tcPr>
            <w:tcW w:w="12725" w:type="dxa"/>
            <w:gridSpan w:val="2"/>
          </w:tcPr>
          <w:p w14:paraId="5842F592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  <w:p w14:paraId="1BD3B4B0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  <w:p w14:paraId="23C784D4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148" w:type="dxa"/>
          </w:tcPr>
          <w:p w14:paraId="383F7808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4E6187" w:rsidRPr="00015935" w14:paraId="4BEF095D" w14:textId="77777777" w:rsidTr="004E6187">
        <w:tc>
          <w:tcPr>
            <w:tcW w:w="14873" w:type="dxa"/>
            <w:gridSpan w:val="3"/>
          </w:tcPr>
          <w:p w14:paraId="111774F8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  <w:r w:rsidRPr="00015935">
              <w:rPr>
                <w:b/>
                <w:bCs/>
                <w:u w:val="single"/>
              </w:rPr>
              <w:sym w:font="Wingdings" w:char="F0E0"/>
            </w:r>
            <w:r w:rsidRPr="00015935">
              <w:rPr>
                <w:b/>
                <w:bCs/>
                <w:u w:val="single"/>
              </w:rPr>
              <w:t xml:space="preserve"> IDENTIFICATION DES ACTIVITES POUVANT ETRE REALISEES EN TELETRAVAIL :</w:t>
            </w:r>
          </w:p>
        </w:tc>
      </w:tr>
      <w:tr w:rsidR="004E6187" w:rsidRPr="00015935" w14:paraId="3B8ECF70" w14:textId="77777777" w:rsidTr="004E6187">
        <w:tc>
          <w:tcPr>
            <w:tcW w:w="12725" w:type="dxa"/>
            <w:gridSpan w:val="2"/>
          </w:tcPr>
          <w:p w14:paraId="2C470243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  <w:p w14:paraId="3B2E9723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  <w:p w14:paraId="0568E88B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148" w:type="dxa"/>
          </w:tcPr>
          <w:p w14:paraId="24ADD345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4E6187" w:rsidRPr="00015935" w14:paraId="782D4C37" w14:textId="77777777" w:rsidTr="004E6187">
        <w:tc>
          <w:tcPr>
            <w:tcW w:w="14873" w:type="dxa"/>
            <w:gridSpan w:val="3"/>
          </w:tcPr>
          <w:p w14:paraId="70B8DF90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  <w:r w:rsidRPr="00015935">
              <w:rPr>
                <w:b/>
                <w:bCs/>
                <w:u w:val="single"/>
              </w:rPr>
              <w:sym w:font="Wingdings" w:char="F0E0"/>
            </w:r>
            <w:r w:rsidRPr="00015935">
              <w:rPr>
                <w:b/>
                <w:bCs/>
                <w:u w:val="single"/>
              </w:rPr>
              <w:t xml:space="preserve"> IDENTIFICATION DES ACTIVITES ESSENTIELLES NECESSITANT D’ETRE PRESENT DANS L’ETABLISSEMENT :</w:t>
            </w:r>
          </w:p>
          <w:p w14:paraId="7F659C62" w14:textId="77777777" w:rsidR="004E6187" w:rsidRPr="00015935" w:rsidRDefault="004E6187" w:rsidP="004E6187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4E6187" w:rsidRPr="00015935" w14:paraId="310E8820" w14:textId="77777777" w:rsidTr="004E6187">
        <w:trPr>
          <w:trHeight w:val="367"/>
        </w:trPr>
        <w:tc>
          <w:tcPr>
            <w:tcW w:w="12725" w:type="dxa"/>
            <w:gridSpan w:val="2"/>
          </w:tcPr>
          <w:p w14:paraId="7CD1DA7B" w14:textId="77777777" w:rsidR="004E6187" w:rsidRPr="00015935" w:rsidRDefault="004E6187" w:rsidP="004E6187">
            <w:pPr>
              <w:jc w:val="center"/>
            </w:pPr>
          </w:p>
          <w:p w14:paraId="19B78E4E" w14:textId="77777777" w:rsidR="004E6187" w:rsidRPr="00015935" w:rsidRDefault="004E6187" w:rsidP="004E6187">
            <w:pPr>
              <w:jc w:val="center"/>
            </w:pPr>
          </w:p>
          <w:p w14:paraId="31DB1649" w14:textId="77777777" w:rsidR="004E6187" w:rsidRPr="00015935" w:rsidRDefault="004E6187" w:rsidP="004E6187">
            <w:pPr>
              <w:jc w:val="center"/>
            </w:pPr>
          </w:p>
          <w:p w14:paraId="3CF2C117" w14:textId="77777777" w:rsidR="004E6187" w:rsidRPr="00015935" w:rsidRDefault="004E6187" w:rsidP="004E6187">
            <w:pPr>
              <w:jc w:val="center"/>
            </w:pPr>
          </w:p>
          <w:p w14:paraId="47E66FA3" w14:textId="77777777" w:rsidR="004E6187" w:rsidRPr="00015935" w:rsidRDefault="004E6187" w:rsidP="004E6187">
            <w:pPr>
              <w:jc w:val="center"/>
            </w:pPr>
          </w:p>
          <w:p w14:paraId="6E55A9B6" w14:textId="77777777" w:rsidR="004E6187" w:rsidRPr="00015935" w:rsidRDefault="004E6187" w:rsidP="004E6187">
            <w:pPr>
              <w:jc w:val="center"/>
            </w:pPr>
          </w:p>
          <w:p w14:paraId="675CA1BA" w14:textId="77777777" w:rsidR="004E6187" w:rsidRPr="00015935" w:rsidRDefault="004E6187" w:rsidP="004E6187">
            <w:pPr>
              <w:jc w:val="center"/>
            </w:pPr>
          </w:p>
        </w:tc>
        <w:tc>
          <w:tcPr>
            <w:tcW w:w="2148" w:type="dxa"/>
            <w:vMerge w:val="restart"/>
          </w:tcPr>
          <w:p w14:paraId="67B54B16" w14:textId="77777777" w:rsidR="004E6187" w:rsidRPr="00015935" w:rsidRDefault="004E6187" w:rsidP="004E6187">
            <w:pPr>
              <w:jc w:val="center"/>
            </w:pPr>
          </w:p>
        </w:tc>
      </w:tr>
      <w:tr w:rsidR="004E6187" w:rsidRPr="00015935" w14:paraId="26B29264" w14:textId="77777777" w:rsidTr="004E6187">
        <w:trPr>
          <w:trHeight w:val="345"/>
        </w:trPr>
        <w:tc>
          <w:tcPr>
            <w:tcW w:w="10060" w:type="dxa"/>
            <w:tcBorders>
              <w:bottom w:val="single" w:sz="4" w:space="0" w:color="auto"/>
            </w:tcBorders>
          </w:tcPr>
          <w:p w14:paraId="1588F424" w14:textId="77777777" w:rsidR="004E6187" w:rsidRPr="00015935" w:rsidRDefault="004E6187" w:rsidP="004E6187">
            <w:pPr>
              <w:jc w:val="right"/>
            </w:pPr>
            <w:r w:rsidRPr="00015935">
              <w:rPr>
                <w:sz w:val="20"/>
                <w:szCs w:val="20"/>
                <w:u w:val="single"/>
              </w:rPr>
              <w:t>EFFECTIF MINIMAL NECESSAIRE POUR LA REPRISE :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420ACB9D" w14:textId="77777777" w:rsidR="004E6187" w:rsidRPr="00015935" w:rsidRDefault="004E6187" w:rsidP="004E6187">
            <w:pPr>
              <w:jc w:val="center"/>
            </w:pPr>
          </w:p>
        </w:tc>
        <w:tc>
          <w:tcPr>
            <w:tcW w:w="214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3322B44" w14:textId="77777777" w:rsidR="004E6187" w:rsidRPr="00015935" w:rsidRDefault="004E6187" w:rsidP="004E6187">
            <w:pPr>
              <w:jc w:val="center"/>
              <w:rPr>
                <w:b/>
                <w:bCs/>
              </w:rPr>
            </w:pPr>
          </w:p>
        </w:tc>
      </w:tr>
      <w:bookmarkEnd w:id="0"/>
    </w:tbl>
    <w:p w14:paraId="4E65AA48" w14:textId="2D4274D5" w:rsidR="00015935" w:rsidRPr="00015935" w:rsidRDefault="00015935" w:rsidP="00015935"/>
    <w:p w14:paraId="6988DFB3" w14:textId="42FACB71" w:rsidR="00015935" w:rsidRPr="00015935" w:rsidRDefault="00015935" w:rsidP="00015935"/>
    <w:p w14:paraId="2A5B79BB" w14:textId="1259BFF2" w:rsidR="00015935" w:rsidRPr="00015935" w:rsidRDefault="00015935" w:rsidP="00015935"/>
    <w:p w14:paraId="1825658F" w14:textId="6DB5CCBA" w:rsidR="00015935" w:rsidRPr="00015935" w:rsidRDefault="00015935" w:rsidP="00015935"/>
    <w:p w14:paraId="727BFB18" w14:textId="195CCDEB" w:rsidR="00015935" w:rsidRPr="00015935" w:rsidRDefault="00015935" w:rsidP="00015935"/>
    <w:p w14:paraId="18547023" w14:textId="7A5EB84B" w:rsidR="00015935" w:rsidRPr="00015935" w:rsidRDefault="00015935" w:rsidP="00015935"/>
    <w:p w14:paraId="1ED0FD53" w14:textId="7012FA3E" w:rsidR="00015935" w:rsidRDefault="00015935" w:rsidP="00015935">
      <w:pPr>
        <w:tabs>
          <w:tab w:val="left" w:pos="6398"/>
        </w:tabs>
      </w:pPr>
      <w:r>
        <w:tab/>
      </w:r>
    </w:p>
    <w:p w14:paraId="23170773" w14:textId="1E6233DB" w:rsidR="00015935" w:rsidRDefault="005B717D" w:rsidP="00015935">
      <w:pPr>
        <w:tabs>
          <w:tab w:val="left" w:pos="639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6C28E2" wp14:editId="21CB44A3">
                <wp:simplePos x="0" y="0"/>
                <wp:positionH relativeFrom="column">
                  <wp:posOffset>100940</wp:posOffset>
                </wp:positionH>
                <wp:positionV relativeFrom="paragraph">
                  <wp:posOffset>4668</wp:posOffset>
                </wp:positionV>
                <wp:extent cx="9777730" cy="6302177"/>
                <wp:effectExtent l="0" t="0" r="0" b="3810"/>
                <wp:wrapTight wrapText="bothSides">
                  <wp:wrapPolygon edited="0">
                    <wp:start x="0" y="0"/>
                    <wp:lineTo x="0" y="21548"/>
                    <wp:lineTo x="21547" y="21548"/>
                    <wp:lineTo x="21547" y="0"/>
                    <wp:lineTo x="0" y="0"/>
                  </wp:wrapPolygon>
                </wp:wrapTight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302177"/>
                          <a:chOff x="0" y="0"/>
                          <a:chExt cx="9777730" cy="6302177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36322"/>
                            <a:ext cx="9777730" cy="366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274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9C89E" id="Groupe 8" o:spid="_x0000_s1026" style="position:absolute;margin-left:7.95pt;margin-top:.35pt;width:769.9pt;height:496.25pt;z-index:251670528" coordsize="97777,6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">
                <v:shape id="Image 22" o:spid="_x0000_s1027" type="#_x0000_t75" style="position:absolute;top:26363;width:97777;height:3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">
                  <v:imagedata r:id="rId15" o:title=""/>
                </v:shape>
                <v:shape id="Image 7" o:spid="_x0000_s1028" type="#_x0000_t75" style="position:absolute;width:97777;height:2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">
                  <v:imagedata r:id="rId16" o:title=""/>
                </v:shape>
                <w10:wrap type="tight"/>
              </v:group>
            </w:pict>
          </mc:Fallback>
        </mc:AlternateContent>
      </w:r>
    </w:p>
    <w:p w14:paraId="7F7F9E70" w14:textId="1429CA12" w:rsidR="00015935" w:rsidRPr="00015935" w:rsidRDefault="00015935" w:rsidP="000159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39C6AB" wp14:editId="5F0920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77730" cy="6299452"/>
                <wp:effectExtent l="0" t="0" r="0" b="6350"/>
                <wp:wrapTight wrapText="bothSides">
                  <wp:wrapPolygon edited="0">
                    <wp:start x="0" y="0"/>
                    <wp:lineTo x="0" y="21556"/>
                    <wp:lineTo x="21547" y="21556"/>
                    <wp:lineTo x="21547" y="0"/>
                    <wp:lineTo x="0" y="0"/>
                  </wp:wrapPolygon>
                </wp:wrapTight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299452"/>
                          <a:chOff x="0" y="0"/>
                          <a:chExt cx="9777730" cy="6299452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82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7057"/>
                            <a:ext cx="9777730" cy="1382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E77CC" id="Groupe 26" o:spid="_x0000_s1026" style="position:absolute;margin-left:0;margin-top:0;width:769.9pt;height:496pt;z-index:251660288" coordsize="97777,62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">
                <v:shape id="Image 24" o:spid="_x0000_s1027" type="#_x0000_t75" style="position:absolute;width:97777;height:48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">
                  <v:imagedata r:id="rId19" o:title=""/>
                </v:shape>
                <v:shape id="Image 25" o:spid="_x0000_s1028" type="#_x0000_t75" style="position:absolute;top:49170;width:97777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">
                  <v:imagedata r:id="rId20" o:title=""/>
                </v:shape>
                <w10:wrap type="tight"/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612"/>
        <w:tblW w:w="1550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10"/>
        <w:gridCol w:w="3775"/>
        <w:gridCol w:w="7714"/>
        <w:gridCol w:w="40"/>
        <w:gridCol w:w="3201"/>
        <w:gridCol w:w="65"/>
      </w:tblGrid>
      <w:tr w:rsidR="004E6187" w14:paraId="11078CA2" w14:textId="77777777" w:rsidTr="004E6187">
        <w:trPr>
          <w:tblCellSpacing w:w="20" w:type="dxa"/>
        </w:trPr>
        <w:tc>
          <w:tcPr>
            <w:tcW w:w="12179" w:type="dxa"/>
            <w:gridSpan w:val="4"/>
            <w:shd w:val="clear" w:color="auto" w:fill="D0CECE" w:themeFill="background2" w:themeFillShade="E6"/>
          </w:tcPr>
          <w:p w14:paraId="6332DF28" w14:textId="77777777" w:rsidR="004E6187" w:rsidRPr="0083650C" w:rsidRDefault="004E6187" w:rsidP="004E6187">
            <w:pPr>
              <w:jc w:val="center"/>
              <w:rPr>
                <w:color w:val="FF0000"/>
              </w:rPr>
            </w:pPr>
            <w:r w:rsidRPr="0083650C">
              <w:rPr>
                <w:b/>
                <w:bCs/>
                <w:color w:val="FF0000"/>
              </w:rPr>
              <w:lastRenderedPageBreak/>
              <w:t>MESURES GENERALES ADOPTEES PAR L’ETABLISSEMENT</w:t>
            </w:r>
          </w:p>
        </w:tc>
        <w:tc>
          <w:tcPr>
            <w:tcW w:w="3206" w:type="dxa"/>
            <w:gridSpan w:val="2"/>
            <w:shd w:val="clear" w:color="auto" w:fill="D0CECE" w:themeFill="background2" w:themeFillShade="E6"/>
          </w:tcPr>
          <w:p w14:paraId="31A7E4F6" w14:textId="77777777" w:rsidR="004E6187" w:rsidRPr="00D6517D" w:rsidRDefault="004E6187" w:rsidP="004E6187">
            <w:pPr>
              <w:rPr>
                <w:i/>
                <w:iCs/>
              </w:rPr>
            </w:pPr>
            <w:r w:rsidRPr="007C0577">
              <w:rPr>
                <w:i/>
                <w:iCs/>
                <w:sz w:val="20"/>
                <w:szCs w:val="20"/>
              </w:rPr>
              <w:t xml:space="preserve">A PREVOIR POUR MENER L’ACTION </w:t>
            </w:r>
          </w:p>
        </w:tc>
      </w:tr>
      <w:tr w:rsidR="004E6187" w14:paraId="1E2FB84C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69AADF77" w14:textId="77777777" w:rsidR="004E6187" w:rsidRPr="007C0577" w:rsidRDefault="004E6187" w:rsidP="004E61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DOCTRINE SANITAIRE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5B4BD669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 xml:space="preserve">Distanciation </w:t>
            </w:r>
          </w:p>
        </w:tc>
        <w:tc>
          <w:tcPr>
            <w:tcW w:w="7674" w:type="dxa"/>
          </w:tcPr>
          <w:p w14:paraId="076D4F7E" w14:textId="77777777" w:rsidR="004E6187" w:rsidRDefault="004E6187" w:rsidP="004E6187"/>
        </w:tc>
        <w:tc>
          <w:tcPr>
            <w:tcW w:w="3201" w:type="dxa"/>
            <w:gridSpan w:val="2"/>
          </w:tcPr>
          <w:p w14:paraId="078F43FB" w14:textId="77777777" w:rsidR="004E6187" w:rsidRDefault="004E6187" w:rsidP="004E6187"/>
        </w:tc>
      </w:tr>
      <w:tr w:rsidR="004E6187" w14:paraId="597F5A0A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27BDF35C" w14:textId="77777777" w:rsidR="004E6187" w:rsidRPr="007C0577" w:rsidRDefault="004E6187" w:rsidP="004E6187">
            <w:pPr>
              <w:rPr>
                <w:sz w:val="18"/>
                <w:szCs w:val="18"/>
              </w:rPr>
            </w:pPr>
          </w:p>
        </w:tc>
        <w:tc>
          <w:tcPr>
            <w:tcW w:w="3735" w:type="dxa"/>
            <w:shd w:val="clear" w:color="auto" w:fill="F2F2F2" w:themeFill="background1" w:themeFillShade="F2"/>
          </w:tcPr>
          <w:p w14:paraId="3D2DC94B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Hygiène des mains</w:t>
            </w:r>
          </w:p>
          <w:p w14:paraId="209016EB" w14:textId="77777777" w:rsidR="004E6187" w:rsidRPr="004B7BFF" w:rsidRDefault="004E6187" w:rsidP="004E6187">
            <w:pPr>
              <w:jc w:val="both"/>
              <w:rPr>
                <w:b/>
                <w:bCs/>
              </w:rPr>
            </w:pPr>
            <w:r w:rsidRPr="004B7BFF">
              <w:rPr>
                <w:b/>
                <w:bCs/>
              </w:rPr>
              <w:t xml:space="preserve">Gestes barrières </w:t>
            </w:r>
          </w:p>
        </w:tc>
        <w:tc>
          <w:tcPr>
            <w:tcW w:w="7674" w:type="dxa"/>
          </w:tcPr>
          <w:p w14:paraId="52CBF296" w14:textId="77777777" w:rsidR="004E6187" w:rsidRPr="0001640B" w:rsidRDefault="004E6187" w:rsidP="004E6187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  <w:tc>
          <w:tcPr>
            <w:tcW w:w="3201" w:type="dxa"/>
            <w:gridSpan w:val="2"/>
          </w:tcPr>
          <w:p w14:paraId="75264DB0" w14:textId="77777777" w:rsidR="004E6187" w:rsidRPr="0001640B" w:rsidRDefault="004E6187" w:rsidP="004E6187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</w:tr>
      <w:tr w:rsidR="004E6187" w14:paraId="639BF10B" w14:textId="77777777" w:rsidTr="004E6187">
        <w:trPr>
          <w:gridAfter w:val="1"/>
          <w:wAfter w:w="5" w:type="dxa"/>
          <w:trHeight w:val="164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05AE0A47" w14:textId="77777777" w:rsidR="004E6187" w:rsidRPr="007C0577" w:rsidRDefault="004E6187" w:rsidP="004E6187">
            <w:pPr>
              <w:rPr>
                <w:sz w:val="18"/>
                <w:szCs w:val="18"/>
              </w:rPr>
            </w:pPr>
          </w:p>
        </w:tc>
        <w:tc>
          <w:tcPr>
            <w:tcW w:w="3735" w:type="dxa"/>
            <w:shd w:val="clear" w:color="auto" w:fill="F2F2F2" w:themeFill="background1" w:themeFillShade="F2"/>
          </w:tcPr>
          <w:p w14:paraId="00CCF4B4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Port du masque</w:t>
            </w:r>
          </w:p>
        </w:tc>
        <w:tc>
          <w:tcPr>
            <w:tcW w:w="7674" w:type="dxa"/>
          </w:tcPr>
          <w:p w14:paraId="51D445A0" w14:textId="77777777" w:rsidR="004E6187" w:rsidRDefault="004E6187" w:rsidP="004E6187"/>
        </w:tc>
        <w:tc>
          <w:tcPr>
            <w:tcW w:w="3201" w:type="dxa"/>
            <w:gridSpan w:val="2"/>
          </w:tcPr>
          <w:p w14:paraId="577FF9B8" w14:textId="77777777" w:rsidR="004E6187" w:rsidRDefault="004E6187" w:rsidP="004E6187"/>
        </w:tc>
      </w:tr>
      <w:tr w:rsidR="004E6187" w14:paraId="38CACFC5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707B0DBB" w14:textId="77777777" w:rsidR="004E6187" w:rsidRPr="007C0577" w:rsidRDefault="004E6187" w:rsidP="004E61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MESURES ENVIRONNEMENTALES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3BCABDDD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Nettoyage et désinfection des milieux publics et intérieurs</w:t>
            </w:r>
          </w:p>
        </w:tc>
        <w:tc>
          <w:tcPr>
            <w:tcW w:w="7674" w:type="dxa"/>
          </w:tcPr>
          <w:p w14:paraId="6BE295BC" w14:textId="77777777" w:rsidR="004E6187" w:rsidRPr="002C3BEE" w:rsidRDefault="004E6187" w:rsidP="004E6187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3201" w:type="dxa"/>
            <w:gridSpan w:val="2"/>
          </w:tcPr>
          <w:p w14:paraId="6E972DF4" w14:textId="77777777" w:rsidR="004E6187" w:rsidRPr="002C3BEE" w:rsidRDefault="004E6187" w:rsidP="004E6187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4E6187" w14:paraId="595EF5E6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57918238" w14:textId="77777777" w:rsidR="004E6187" w:rsidRPr="00540996" w:rsidRDefault="004E6187" w:rsidP="004E6187"/>
        </w:tc>
        <w:tc>
          <w:tcPr>
            <w:tcW w:w="3735" w:type="dxa"/>
            <w:shd w:val="clear" w:color="auto" w:fill="F2F2F2" w:themeFill="background1" w:themeFillShade="F2"/>
          </w:tcPr>
          <w:p w14:paraId="043D8D64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Gestion des déchets</w:t>
            </w:r>
          </w:p>
        </w:tc>
        <w:tc>
          <w:tcPr>
            <w:tcW w:w="7674" w:type="dxa"/>
          </w:tcPr>
          <w:p w14:paraId="4865F026" w14:textId="77777777" w:rsidR="004E6187" w:rsidRDefault="004E6187" w:rsidP="004E6187"/>
        </w:tc>
        <w:tc>
          <w:tcPr>
            <w:tcW w:w="3201" w:type="dxa"/>
            <w:gridSpan w:val="2"/>
          </w:tcPr>
          <w:p w14:paraId="09BAABD6" w14:textId="77777777" w:rsidR="004E6187" w:rsidRDefault="004E6187" w:rsidP="004E6187"/>
        </w:tc>
      </w:tr>
      <w:tr w:rsidR="004E6187" w14:paraId="5E240AD8" w14:textId="77777777" w:rsidTr="004E6187">
        <w:trPr>
          <w:gridAfter w:val="1"/>
          <w:wAfter w:w="5" w:type="dxa"/>
          <w:trHeight w:val="1036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2B0C6B7F" w14:textId="77777777" w:rsidR="004E6187" w:rsidRPr="00540996" w:rsidRDefault="004E6187" w:rsidP="004E6187"/>
        </w:tc>
        <w:tc>
          <w:tcPr>
            <w:tcW w:w="3735" w:type="dxa"/>
            <w:shd w:val="clear" w:color="auto" w:fill="F2F2F2" w:themeFill="background1" w:themeFillShade="F2"/>
          </w:tcPr>
          <w:p w14:paraId="1684B30B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Maitrise de système de ventilation et climatisation</w:t>
            </w:r>
          </w:p>
        </w:tc>
        <w:tc>
          <w:tcPr>
            <w:tcW w:w="7674" w:type="dxa"/>
          </w:tcPr>
          <w:p w14:paraId="7BD5608B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43E5B380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  <w:tr w:rsidR="004E6187" w14:paraId="2E9E5B96" w14:textId="77777777" w:rsidTr="004E6187">
        <w:trPr>
          <w:gridAfter w:val="1"/>
          <w:wAfter w:w="5" w:type="dxa"/>
          <w:cantSplit/>
          <w:trHeight w:val="324"/>
          <w:tblCellSpacing w:w="20" w:type="dxa"/>
        </w:trPr>
        <w:tc>
          <w:tcPr>
            <w:tcW w:w="4425" w:type="dxa"/>
            <w:gridSpan w:val="2"/>
            <w:shd w:val="clear" w:color="auto" w:fill="F2F2F2" w:themeFill="background1" w:themeFillShade="F2"/>
          </w:tcPr>
          <w:p w14:paraId="27C0D60A" w14:textId="77777777" w:rsidR="004E6187" w:rsidRPr="00DD11CA" w:rsidRDefault="004E6187" w:rsidP="004E618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Ressources Humaines / formation</w:t>
            </w:r>
          </w:p>
        </w:tc>
        <w:tc>
          <w:tcPr>
            <w:tcW w:w="7674" w:type="dxa"/>
          </w:tcPr>
          <w:p w14:paraId="2BE001BF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4BAFB422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  <w:tr w:rsidR="004E6187" w14:paraId="3822F645" w14:textId="77777777" w:rsidTr="004E6187">
        <w:trPr>
          <w:gridAfter w:val="1"/>
          <w:wAfter w:w="5" w:type="dxa"/>
          <w:cantSplit/>
          <w:trHeight w:val="87"/>
          <w:tblCellSpacing w:w="20" w:type="dxa"/>
        </w:trPr>
        <w:tc>
          <w:tcPr>
            <w:tcW w:w="4425" w:type="dxa"/>
            <w:gridSpan w:val="2"/>
            <w:shd w:val="clear" w:color="auto" w:fill="F2F2F2" w:themeFill="background1" w:themeFillShade="F2"/>
          </w:tcPr>
          <w:p w14:paraId="0C2C5E2A" w14:textId="77777777" w:rsidR="004E6187" w:rsidRPr="00DD11CA" w:rsidRDefault="004E6187" w:rsidP="004E6187">
            <w:pPr>
              <w:jc w:val="both"/>
              <w:rPr>
                <w:rFonts w:cstheme="minorHAnsi"/>
                <w:b/>
                <w:bCs/>
              </w:rPr>
            </w:pPr>
            <w:r w:rsidRPr="00DD11CA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utre</w:t>
            </w:r>
          </w:p>
        </w:tc>
        <w:tc>
          <w:tcPr>
            <w:tcW w:w="7674" w:type="dxa"/>
          </w:tcPr>
          <w:p w14:paraId="1D252E7A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3674C128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  <w:tr w:rsidR="004E6187" w14:paraId="176F00E4" w14:textId="77777777" w:rsidTr="004E6187">
        <w:trPr>
          <w:tblCellSpacing w:w="20" w:type="dxa"/>
        </w:trPr>
        <w:tc>
          <w:tcPr>
            <w:tcW w:w="12179" w:type="dxa"/>
            <w:gridSpan w:val="4"/>
            <w:shd w:val="clear" w:color="auto" w:fill="D0CECE" w:themeFill="background2" w:themeFillShade="E6"/>
          </w:tcPr>
          <w:p w14:paraId="304E8DA2" w14:textId="77777777" w:rsidR="004E6187" w:rsidRPr="0083650C" w:rsidRDefault="004E6187" w:rsidP="004E6187">
            <w:pPr>
              <w:jc w:val="center"/>
              <w:rPr>
                <w:color w:val="FF0000"/>
              </w:rPr>
            </w:pPr>
            <w:r w:rsidRPr="0083650C">
              <w:rPr>
                <w:b/>
                <w:bCs/>
                <w:color w:val="FF0000"/>
              </w:rPr>
              <w:t>MESURES POUR LES LOCAUX SOCIAUX</w:t>
            </w:r>
          </w:p>
        </w:tc>
        <w:tc>
          <w:tcPr>
            <w:tcW w:w="3206" w:type="dxa"/>
            <w:gridSpan w:val="2"/>
            <w:shd w:val="clear" w:color="auto" w:fill="D0CECE" w:themeFill="background2" w:themeFillShade="E6"/>
          </w:tcPr>
          <w:p w14:paraId="509C4E27" w14:textId="77777777" w:rsidR="004E6187" w:rsidRPr="00D6517D" w:rsidRDefault="004E6187" w:rsidP="004E6187">
            <w:pPr>
              <w:rPr>
                <w:i/>
                <w:iCs/>
              </w:rPr>
            </w:pPr>
            <w:r w:rsidRPr="007C0577">
              <w:rPr>
                <w:i/>
                <w:iCs/>
                <w:sz w:val="20"/>
                <w:szCs w:val="20"/>
              </w:rPr>
              <w:t xml:space="preserve">A PREVOIR POUR MENER L’ACTION </w:t>
            </w:r>
          </w:p>
        </w:tc>
      </w:tr>
      <w:tr w:rsidR="004E6187" w14:paraId="2E7102C0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1881F2B0" w14:textId="77777777" w:rsidR="004E6187" w:rsidRPr="007C0577" w:rsidRDefault="004E6187" w:rsidP="004E61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DOCTRINE SANITAIRE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4C4804D5" w14:textId="77777777" w:rsidR="004E6187" w:rsidRPr="00540996" w:rsidRDefault="004E6187" w:rsidP="004E6187">
            <w:pPr>
              <w:pStyle w:val="Paragraphedeliste"/>
              <w:ind w:left="-4" w:hanging="15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 xml:space="preserve">Distanciation </w:t>
            </w:r>
          </w:p>
        </w:tc>
        <w:tc>
          <w:tcPr>
            <w:tcW w:w="7674" w:type="dxa"/>
          </w:tcPr>
          <w:p w14:paraId="01EE3061" w14:textId="77777777" w:rsidR="004E6187" w:rsidRDefault="004E6187" w:rsidP="004E6187"/>
        </w:tc>
        <w:tc>
          <w:tcPr>
            <w:tcW w:w="3201" w:type="dxa"/>
            <w:gridSpan w:val="2"/>
          </w:tcPr>
          <w:p w14:paraId="29C2BA47" w14:textId="77777777" w:rsidR="004E6187" w:rsidRDefault="004E6187" w:rsidP="004E6187"/>
        </w:tc>
      </w:tr>
      <w:tr w:rsidR="004E6187" w14:paraId="696C50D9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408338C5" w14:textId="77777777" w:rsidR="004E6187" w:rsidRPr="007C0577" w:rsidRDefault="004E6187" w:rsidP="004E6187">
            <w:pPr>
              <w:rPr>
                <w:sz w:val="18"/>
                <w:szCs w:val="18"/>
              </w:rPr>
            </w:pPr>
          </w:p>
        </w:tc>
        <w:tc>
          <w:tcPr>
            <w:tcW w:w="3735" w:type="dxa"/>
            <w:shd w:val="clear" w:color="auto" w:fill="F2F2F2" w:themeFill="background1" w:themeFillShade="F2"/>
          </w:tcPr>
          <w:p w14:paraId="0525C02D" w14:textId="77777777" w:rsidR="004E6187" w:rsidRPr="00540996" w:rsidRDefault="004E6187" w:rsidP="004E6187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Hygiène des mains</w:t>
            </w:r>
          </w:p>
          <w:p w14:paraId="144A3353" w14:textId="77777777" w:rsidR="004E6187" w:rsidRPr="004B7BFF" w:rsidRDefault="004E6187" w:rsidP="004E6187">
            <w:pPr>
              <w:ind w:hanging="15"/>
              <w:jc w:val="both"/>
              <w:rPr>
                <w:b/>
                <w:bCs/>
              </w:rPr>
            </w:pPr>
            <w:r w:rsidRPr="004B7BFF">
              <w:rPr>
                <w:b/>
                <w:bCs/>
              </w:rPr>
              <w:t xml:space="preserve">Gestes barrières </w:t>
            </w:r>
          </w:p>
        </w:tc>
        <w:tc>
          <w:tcPr>
            <w:tcW w:w="7674" w:type="dxa"/>
          </w:tcPr>
          <w:p w14:paraId="7D9FBABC" w14:textId="77777777" w:rsidR="004E6187" w:rsidRPr="0001640B" w:rsidRDefault="004E6187" w:rsidP="004E6187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  <w:tc>
          <w:tcPr>
            <w:tcW w:w="3201" w:type="dxa"/>
            <w:gridSpan w:val="2"/>
          </w:tcPr>
          <w:p w14:paraId="73CBB85A" w14:textId="77777777" w:rsidR="004E6187" w:rsidRPr="0001640B" w:rsidRDefault="004E6187" w:rsidP="004E6187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</w:tr>
      <w:tr w:rsidR="004E6187" w14:paraId="6062305B" w14:textId="77777777" w:rsidTr="004E6187">
        <w:trPr>
          <w:gridAfter w:val="1"/>
          <w:wAfter w:w="5" w:type="dxa"/>
          <w:trHeight w:val="164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7B669448" w14:textId="77777777" w:rsidR="004E6187" w:rsidRPr="007C0577" w:rsidRDefault="004E6187" w:rsidP="004E6187">
            <w:pPr>
              <w:rPr>
                <w:sz w:val="18"/>
                <w:szCs w:val="18"/>
              </w:rPr>
            </w:pPr>
          </w:p>
        </w:tc>
        <w:tc>
          <w:tcPr>
            <w:tcW w:w="3735" w:type="dxa"/>
            <w:shd w:val="clear" w:color="auto" w:fill="F2F2F2" w:themeFill="background1" w:themeFillShade="F2"/>
          </w:tcPr>
          <w:p w14:paraId="29538D3D" w14:textId="77777777" w:rsidR="004E6187" w:rsidRPr="00540996" w:rsidRDefault="004E6187" w:rsidP="004E6187">
            <w:pPr>
              <w:pStyle w:val="Paragraphedeliste"/>
              <w:ind w:left="0" w:hanging="15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Port du masque</w:t>
            </w:r>
          </w:p>
        </w:tc>
        <w:tc>
          <w:tcPr>
            <w:tcW w:w="7674" w:type="dxa"/>
          </w:tcPr>
          <w:p w14:paraId="055E130A" w14:textId="77777777" w:rsidR="004E6187" w:rsidRDefault="004E6187" w:rsidP="004E6187"/>
        </w:tc>
        <w:tc>
          <w:tcPr>
            <w:tcW w:w="3201" w:type="dxa"/>
            <w:gridSpan w:val="2"/>
          </w:tcPr>
          <w:p w14:paraId="050D0AC1" w14:textId="77777777" w:rsidR="004E6187" w:rsidRDefault="004E6187" w:rsidP="004E6187"/>
        </w:tc>
      </w:tr>
      <w:tr w:rsidR="004E6187" w14:paraId="203F7552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31E5ED46" w14:textId="77777777" w:rsidR="004E6187" w:rsidRPr="007C0577" w:rsidRDefault="004E6187" w:rsidP="004E61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MESURES ENVIRONNEMENTALES</w:t>
            </w:r>
          </w:p>
        </w:tc>
        <w:tc>
          <w:tcPr>
            <w:tcW w:w="3735" w:type="dxa"/>
            <w:shd w:val="clear" w:color="auto" w:fill="F2F2F2" w:themeFill="background1" w:themeFillShade="F2"/>
          </w:tcPr>
          <w:p w14:paraId="5CCC6494" w14:textId="77777777" w:rsidR="004E6187" w:rsidRPr="00540996" w:rsidRDefault="004E6187" w:rsidP="004E6187">
            <w:pPr>
              <w:pStyle w:val="Paragraphedeliste"/>
              <w:ind w:left="-4" w:hanging="15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Nettoyage et désinfection des milieux publics et intérieurs</w:t>
            </w:r>
          </w:p>
        </w:tc>
        <w:tc>
          <w:tcPr>
            <w:tcW w:w="7674" w:type="dxa"/>
          </w:tcPr>
          <w:p w14:paraId="283B6CEA" w14:textId="77777777" w:rsidR="004E6187" w:rsidRPr="002C3BEE" w:rsidRDefault="004E6187" w:rsidP="004E6187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3201" w:type="dxa"/>
            <w:gridSpan w:val="2"/>
          </w:tcPr>
          <w:p w14:paraId="0ACE1D1C" w14:textId="77777777" w:rsidR="004E6187" w:rsidRPr="002C3BEE" w:rsidRDefault="004E6187" w:rsidP="004E6187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4E6187" w14:paraId="53B88F5B" w14:textId="77777777" w:rsidTr="004E6187">
        <w:trPr>
          <w:gridAfter w:val="1"/>
          <w:wAfter w:w="5" w:type="dxa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3D847C78" w14:textId="77777777" w:rsidR="004E6187" w:rsidRPr="00540996" w:rsidRDefault="004E6187" w:rsidP="004E6187"/>
        </w:tc>
        <w:tc>
          <w:tcPr>
            <w:tcW w:w="3735" w:type="dxa"/>
            <w:shd w:val="clear" w:color="auto" w:fill="F2F2F2" w:themeFill="background1" w:themeFillShade="F2"/>
          </w:tcPr>
          <w:p w14:paraId="1EA7CB7B" w14:textId="77777777" w:rsidR="004E6187" w:rsidRPr="00540996" w:rsidRDefault="004E6187" w:rsidP="004E6187">
            <w:pPr>
              <w:pStyle w:val="Paragraphedeliste"/>
              <w:ind w:left="-4" w:hanging="15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Gestion des déchets</w:t>
            </w:r>
          </w:p>
        </w:tc>
        <w:tc>
          <w:tcPr>
            <w:tcW w:w="7674" w:type="dxa"/>
          </w:tcPr>
          <w:p w14:paraId="2635F6E4" w14:textId="77777777" w:rsidR="004E6187" w:rsidRDefault="004E6187" w:rsidP="004E6187"/>
        </w:tc>
        <w:tc>
          <w:tcPr>
            <w:tcW w:w="3201" w:type="dxa"/>
            <w:gridSpan w:val="2"/>
          </w:tcPr>
          <w:p w14:paraId="7F4D4E0F" w14:textId="77777777" w:rsidR="004E6187" w:rsidRDefault="004E6187" w:rsidP="004E6187"/>
        </w:tc>
      </w:tr>
      <w:tr w:rsidR="004E6187" w14:paraId="50BA07D6" w14:textId="77777777" w:rsidTr="004E6187">
        <w:trPr>
          <w:gridAfter w:val="1"/>
          <w:wAfter w:w="5" w:type="dxa"/>
          <w:trHeight w:val="1082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6A608447" w14:textId="77777777" w:rsidR="004E6187" w:rsidRPr="00540996" w:rsidRDefault="004E6187" w:rsidP="004E6187"/>
        </w:tc>
        <w:tc>
          <w:tcPr>
            <w:tcW w:w="3735" w:type="dxa"/>
            <w:shd w:val="clear" w:color="auto" w:fill="F2F2F2" w:themeFill="background1" w:themeFillShade="F2"/>
          </w:tcPr>
          <w:p w14:paraId="13BF790E" w14:textId="77777777" w:rsidR="004E6187" w:rsidRPr="00540996" w:rsidRDefault="004E6187" w:rsidP="004E6187">
            <w:pPr>
              <w:pStyle w:val="Paragraphedeliste"/>
              <w:ind w:left="-4" w:firstLine="4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Maitrise de système de ventilation et climatisation</w:t>
            </w:r>
          </w:p>
        </w:tc>
        <w:tc>
          <w:tcPr>
            <w:tcW w:w="7674" w:type="dxa"/>
          </w:tcPr>
          <w:p w14:paraId="3393B8B9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4522523F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  <w:tr w:rsidR="004E6187" w14:paraId="56C55D15" w14:textId="77777777" w:rsidTr="004E6187">
        <w:trPr>
          <w:gridAfter w:val="1"/>
          <w:wAfter w:w="5" w:type="dxa"/>
          <w:trHeight w:val="468"/>
          <w:tblCellSpacing w:w="20" w:type="dxa"/>
        </w:trPr>
        <w:tc>
          <w:tcPr>
            <w:tcW w:w="4425" w:type="dxa"/>
            <w:gridSpan w:val="2"/>
            <w:shd w:val="clear" w:color="auto" w:fill="F2F2F2" w:themeFill="background1" w:themeFillShade="F2"/>
          </w:tcPr>
          <w:p w14:paraId="0BCB8B7D" w14:textId="77777777" w:rsidR="004E6187" w:rsidRDefault="004E6187" w:rsidP="004E6187">
            <w:pPr>
              <w:pStyle w:val="Paragraphedeliste"/>
              <w:ind w:left="-4" w:firstLine="4"/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Ressources Humaines / formation</w:t>
            </w:r>
          </w:p>
        </w:tc>
        <w:tc>
          <w:tcPr>
            <w:tcW w:w="7674" w:type="dxa"/>
          </w:tcPr>
          <w:p w14:paraId="1AB2FFB9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6009105B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  <w:tr w:rsidR="004E6187" w14:paraId="10D1380C" w14:textId="77777777" w:rsidTr="004E6187">
        <w:trPr>
          <w:gridAfter w:val="1"/>
          <w:wAfter w:w="5" w:type="dxa"/>
          <w:trHeight w:val="468"/>
          <w:tblCellSpacing w:w="20" w:type="dxa"/>
        </w:trPr>
        <w:tc>
          <w:tcPr>
            <w:tcW w:w="4425" w:type="dxa"/>
            <w:gridSpan w:val="2"/>
            <w:shd w:val="clear" w:color="auto" w:fill="F2F2F2" w:themeFill="background1" w:themeFillShade="F2"/>
          </w:tcPr>
          <w:p w14:paraId="6C90C94A" w14:textId="77777777" w:rsidR="004E6187" w:rsidRPr="00540996" w:rsidRDefault="004E6187" w:rsidP="004E6187">
            <w:pPr>
              <w:pStyle w:val="Paragraphedeliste"/>
              <w:ind w:left="-4" w:firstLine="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Autre</w:t>
            </w:r>
          </w:p>
        </w:tc>
        <w:tc>
          <w:tcPr>
            <w:tcW w:w="7674" w:type="dxa"/>
          </w:tcPr>
          <w:p w14:paraId="098713D9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  <w:tc>
          <w:tcPr>
            <w:tcW w:w="3201" w:type="dxa"/>
            <w:gridSpan w:val="2"/>
          </w:tcPr>
          <w:p w14:paraId="1E1117F8" w14:textId="77777777" w:rsidR="004E6187" w:rsidRPr="004B7BFF" w:rsidRDefault="004E6187" w:rsidP="004E6187">
            <w:pPr>
              <w:jc w:val="both"/>
              <w:rPr>
                <w:rFonts w:cstheme="minorHAnsi"/>
              </w:rPr>
            </w:pPr>
          </w:p>
        </w:tc>
      </w:tr>
    </w:tbl>
    <w:p w14:paraId="7295C7AA" w14:textId="4E283FE3" w:rsidR="004E6187" w:rsidRPr="00015935" w:rsidRDefault="00015935" w:rsidP="004E6187">
      <w:r>
        <w:rPr>
          <w:noProof/>
        </w:rPr>
        <w:drawing>
          <wp:inline distT="0" distB="0" distL="0" distR="0" wp14:anchorId="3B2CE363" wp14:editId="00154A73">
            <wp:extent cx="9777730" cy="38163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8FF2" w14:textId="77777777" w:rsidR="004E6187" w:rsidRDefault="004E6187" w:rsidP="004E6187">
      <w:pPr>
        <w:rPr>
          <w:b/>
          <w:bCs/>
          <w:color w:val="7F7F7F" w:themeColor="text1" w:themeTint="80"/>
          <w:u w:val="single"/>
        </w:rPr>
      </w:pPr>
      <w:r>
        <w:rPr>
          <w:b/>
          <w:bCs/>
          <w:color w:val="7F7F7F" w:themeColor="text1" w:themeTint="80"/>
          <w:u w:val="single"/>
        </w:rPr>
        <w:lastRenderedPageBreak/>
        <w:t>PARTICULARITES</w:t>
      </w:r>
      <w:r w:rsidRPr="00840F30">
        <w:rPr>
          <w:b/>
          <w:bCs/>
          <w:color w:val="7F7F7F" w:themeColor="text1" w:themeTint="80"/>
          <w:u w:val="single"/>
        </w:rPr>
        <w:t xml:space="preserve"> EN FONCTION DES </w:t>
      </w:r>
      <w:r>
        <w:rPr>
          <w:b/>
          <w:bCs/>
          <w:color w:val="7F7F7F" w:themeColor="text1" w:themeTint="80"/>
          <w:u w:val="single"/>
        </w:rPr>
        <w:t>SITUATIONS</w:t>
      </w:r>
      <w:r w:rsidRPr="00840F30">
        <w:rPr>
          <w:b/>
          <w:bCs/>
          <w:color w:val="7F7F7F" w:themeColor="text1" w:themeTint="80"/>
          <w:u w:val="single"/>
        </w:rPr>
        <w:t xml:space="preserve"> DE TRAVAIL</w:t>
      </w:r>
      <w:r>
        <w:rPr>
          <w:b/>
          <w:bCs/>
          <w:color w:val="7F7F7F" w:themeColor="text1" w:themeTint="80"/>
          <w:u w:val="single"/>
        </w:rPr>
        <w:t xml:space="preserve"> A RISQUES</w:t>
      </w:r>
      <w:r w:rsidRPr="00840F30">
        <w:rPr>
          <w:b/>
          <w:bCs/>
          <w:color w:val="7F7F7F" w:themeColor="text1" w:themeTint="80"/>
          <w:u w:val="single"/>
        </w:rPr>
        <w:t> </w:t>
      </w:r>
      <w:r>
        <w:rPr>
          <w:b/>
          <w:bCs/>
          <w:color w:val="7F7F7F" w:themeColor="text1" w:themeTint="80"/>
          <w:u w:val="single"/>
        </w:rPr>
        <w:t xml:space="preserve">IDENTIFIEES </w:t>
      </w:r>
      <w:r w:rsidRPr="00840F30">
        <w:rPr>
          <w:b/>
          <w:bCs/>
          <w:color w:val="7F7F7F" w:themeColor="text1" w:themeTint="80"/>
          <w:u w:val="single"/>
        </w:rPr>
        <w:t>:</w:t>
      </w:r>
    </w:p>
    <w:tbl>
      <w:tblPr>
        <w:tblStyle w:val="Grilledutableau"/>
        <w:tblW w:w="15301" w:type="dxa"/>
        <w:tblCellSpacing w:w="2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10"/>
        <w:gridCol w:w="1978"/>
        <w:gridCol w:w="9078"/>
        <w:gridCol w:w="3535"/>
      </w:tblGrid>
      <w:tr w:rsidR="004E6187" w14:paraId="5F39DEC5" w14:textId="77777777" w:rsidTr="004E6187">
        <w:trPr>
          <w:tblCellSpacing w:w="20" w:type="dxa"/>
        </w:trPr>
        <w:tc>
          <w:tcPr>
            <w:tcW w:w="2628" w:type="dxa"/>
            <w:gridSpan w:val="2"/>
            <w:shd w:val="clear" w:color="auto" w:fill="D0CECE" w:themeFill="background2" w:themeFillShade="E6"/>
          </w:tcPr>
          <w:p w14:paraId="4E4016AC" w14:textId="77777777" w:rsidR="004E6187" w:rsidRPr="003C6690" w:rsidRDefault="004E6187" w:rsidP="007E7135">
            <w:pPr>
              <w:rPr>
                <w:b/>
                <w:bCs/>
              </w:rPr>
            </w:pPr>
            <w:r w:rsidRPr="0083650C">
              <w:rPr>
                <w:b/>
                <w:bCs/>
                <w:color w:val="FF0000"/>
              </w:rPr>
              <w:t>SITUATION(S) DE TRAVAIL</w:t>
            </w:r>
            <w:r>
              <w:rPr>
                <w:b/>
                <w:bCs/>
                <w:color w:val="FF0000"/>
              </w:rPr>
              <w:t xml:space="preserve"> / POSTE DE TRAVAIL</w:t>
            </w:r>
            <w:r w:rsidRPr="0083650C">
              <w:rPr>
                <w:b/>
                <w:bCs/>
                <w:color w:val="FF0000"/>
              </w:rPr>
              <w:t xml:space="preserve"> A RISQUE PARTICULIER</w:t>
            </w:r>
          </w:p>
        </w:tc>
        <w:tc>
          <w:tcPr>
            <w:tcW w:w="12553" w:type="dxa"/>
            <w:gridSpan w:val="2"/>
          </w:tcPr>
          <w:p w14:paraId="0BB2A392" w14:textId="77777777" w:rsidR="004E6187" w:rsidRDefault="004E6187" w:rsidP="007E7135"/>
        </w:tc>
      </w:tr>
      <w:tr w:rsidR="004E6187" w14:paraId="16B5D94B" w14:textId="77777777" w:rsidTr="004E6187">
        <w:trPr>
          <w:tblCellSpacing w:w="20" w:type="dxa"/>
        </w:trPr>
        <w:tc>
          <w:tcPr>
            <w:tcW w:w="11706" w:type="dxa"/>
            <w:gridSpan w:val="3"/>
            <w:shd w:val="clear" w:color="auto" w:fill="D0CECE" w:themeFill="background2" w:themeFillShade="E6"/>
          </w:tcPr>
          <w:p w14:paraId="4A241763" w14:textId="77777777" w:rsidR="004E6187" w:rsidRDefault="004E6187" w:rsidP="007E7135">
            <w:pPr>
              <w:jc w:val="center"/>
            </w:pPr>
            <w:r w:rsidRPr="00540996">
              <w:rPr>
                <w:b/>
                <w:bCs/>
              </w:rPr>
              <w:t>MESURES PRISES :</w:t>
            </w:r>
          </w:p>
        </w:tc>
        <w:tc>
          <w:tcPr>
            <w:tcW w:w="3475" w:type="dxa"/>
            <w:shd w:val="clear" w:color="auto" w:fill="D0CECE" w:themeFill="background2" w:themeFillShade="E6"/>
          </w:tcPr>
          <w:p w14:paraId="65A2196A" w14:textId="77777777" w:rsidR="004E6187" w:rsidRPr="007C0577" w:rsidRDefault="004E6187" w:rsidP="007E71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C0577">
              <w:rPr>
                <w:i/>
                <w:iCs/>
                <w:sz w:val="20"/>
                <w:szCs w:val="20"/>
              </w:rPr>
              <w:t>A PREVOIR POUR MENER L’ACTION</w:t>
            </w:r>
          </w:p>
        </w:tc>
      </w:tr>
      <w:tr w:rsidR="004E6187" w14:paraId="47479439" w14:textId="77777777" w:rsidTr="004E6187">
        <w:trPr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595DC74B" w14:textId="77777777" w:rsidR="004E6187" w:rsidRPr="007C0577" w:rsidRDefault="004E6187" w:rsidP="007E7135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DOCTRINE SANITAIRE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14:paraId="7DB37929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Distanciation</w:t>
            </w:r>
          </w:p>
        </w:tc>
        <w:tc>
          <w:tcPr>
            <w:tcW w:w="9038" w:type="dxa"/>
          </w:tcPr>
          <w:p w14:paraId="693C0FD4" w14:textId="77777777" w:rsidR="004E6187" w:rsidRDefault="004E6187" w:rsidP="007E7135"/>
        </w:tc>
        <w:tc>
          <w:tcPr>
            <w:tcW w:w="3475" w:type="dxa"/>
          </w:tcPr>
          <w:p w14:paraId="4038349F" w14:textId="77777777" w:rsidR="004E6187" w:rsidRDefault="004E6187" w:rsidP="007E7135"/>
        </w:tc>
      </w:tr>
      <w:tr w:rsidR="004E6187" w14:paraId="78F5A5C3" w14:textId="77777777" w:rsidTr="004E6187">
        <w:trPr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200E2E18" w14:textId="77777777" w:rsidR="004E6187" w:rsidRPr="007C0577" w:rsidRDefault="004E6187" w:rsidP="007E7135">
            <w:pPr>
              <w:rPr>
                <w:sz w:val="18"/>
                <w:szCs w:val="18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14:paraId="5B0B0AF6" w14:textId="77777777" w:rsidR="004E6187" w:rsidRPr="00540996" w:rsidRDefault="004E6187" w:rsidP="007E7135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Hygiène des mains</w:t>
            </w:r>
          </w:p>
          <w:p w14:paraId="51B05AB4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4B7BFF">
              <w:rPr>
                <w:b/>
                <w:bCs/>
              </w:rPr>
              <w:t>Gestes barrières</w:t>
            </w:r>
          </w:p>
        </w:tc>
        <w:tc>
          <w:tcPr>
            <w:tcW w:w="9038" w:type="dxa"/>
          </w:tcPr>
          <w:p w14:paraId="75949556" w14:textId="77777777" w:rsidR="004E6187" w:rsidRPr="0001640B" w:rsidRDefault="004E6187" w:rsidP="007E7135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  <w:tc>
          <w:tcPr>
            <w:tcW w:w="3475" w:type="dxa"/>
          </w:tcPr>
          <w:p w14:paraId="6031FE4C" w14:textId="77777777" w:rsidR="004E6187" w:rsidRPr="0001640B" w:rsidRDefault="004E6187" w:rsidP="007E7135">
            <w:pPr>
              <w:rPr>
                <w:rFonts w:ascii="Calibri" w:eastAsia="Times New Roman" w:hAnsi="Calibri" w:cs="Calibri"/>
                <w:color w:val="4472C4" w:themeColor="accent1"/>
                <w:lang w:eastAsia="fr-FR"/>
              </w:rPr>
            </w:pPr>
          </w:p>
        </w:tc>
      </w:tr>
      <w:tr w:rsidR="004E6187" w14:paraId="3ABF45EB" w14:textId="77777777" w:rsidTr="004E6187">
        <w:trPr>
          <w:trHeight w:val="323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02E52939" w14:textId="77777777" w:rsidR="004E6187" w:rsidRPr="007C0577" w:rsidRDefault="004E6187" w:rsidP="007E7135">
            <w:pPr>
              <w:rPr>
                <w:sz w:val="18"/>
                <w:szCs w:val="18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14:paraId="2C6B1B18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Port du masque</w:t>
            </w:r>
          </w:p>
        </w:tc>
        <w:tc>
          <w:tcPr>
            <w:tcW w:w="9038" w:type="dxa"/>
          </w:tcPr>
          <w:p w14:paraId="23FB21B8" w14:textId="77777777" w:rsidR="004E6187" w:rsidRDefault="004E6187" w:rsidP="007E7135"/>
        </w:tc>
        <w:tc>
          <w:tcPr>
            <w:tcW w:w="3475" w:type="dxa"/>
          </w:tcPr>
          <w:p w14:paraId="74494A96" w14:textId="77777777" w:rsidR="004E6187" w:rsidRDefault="004E6187" w:rsidP="007E7135"/>
        </w:tc>
      </w:tr>
      <w:tr w:rsidR="004E6187" w14:paraId="08C7C17B" w14:textId="77777777" w:rsidTr="004E6187">
        <w:trPr>
          <w:trHeight w:val="1192"/>
          <w:tblCellSpacing w:w="20" w:type="dxa"/>
        </w:trPr>
        <w:tc>
          <w:tcPr>
            <w:tcW w:w="650" w:type="dxa"/>
            <w:vMerge w:val="restart"/>
            <w:shd w:val="clear" w:color="auto" w:fill="F2F2F2" w:themeFill="background1" w:themeFillShade="F2"/>
            <w:textDirection w:val="btLr"/>
          </w:tcPr>
          <w:p w14:paraId="56EA11BA" w14:textId="77777777" w:rsidR="004E6187" w:rsidRPr="007C0577" w:rsidRDefault="004E6187" w:rsidP="007E7135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0577">
              <w:rPr>
                <w:sz w:val="18"/>
                <w:szCs w:val="18"/>
              </w:rPr>
              <w:t>MESURES ENVIRONNEMENTALES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14:paraId="6CB6DFBD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Nettoyage et désinfection des milieux publics et intérieurs</w:t>
            </w:r>
          </w:p>
        </w:tc>
        <w:tc>
          <w:tcPr>
            <w:tcW w:w="9038" w:type="dxa"/>
          </w:tcPr>
          <w:p w14:paraId="3EB24754" w14:textId="77777777" w:rsidR="004E6187" w:rsidRPr="002C3BEE" w:rsidRDefault="004E6187" w:rsidP="007E7135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3475" w:type="dxa"/>
          </w:tcPr>
          <w:p w14:paraId="58672A1F" w14:textId="77777777" w:rsidR="004E6187" w:rsidRPr="002C3BEE" w:rsidRDefault="004E6187" w:rsidP="007E7135">
            <w:pPr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4E6187" w14:paraId="5053D443" w14:textId="77777777" w:rsidTr="004E6187">
        <w:trPr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72563378" w14:textId="77777777" w:rsidR="004E6187" w:rsidRDefault="004E6187" w:rsidP="007E7135"/>
        </w:tc>
        <w:tc>
          <w:tcPr>
            <w:tcW w:w="1938" w:type="dxa"/>
            <w:shd w:val="clear" w:color="auto" w:fill="F2F2F2" w:themeFill="background1" w:themeFillShade="F2"/>
          </w:tcPr>
          <w:p w14:paraId="70016DBD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Gestion des déchets</w:t>
            </w:r>
          </w:p>
        </w:tc>
        <w:tc>
          <w:tcPr>
            <w:tcW w:w="9038" w:type="dxa"/>
          </w:tcPr>
          <w:p w14:paraId="01DBE247" w14:textId="77777777" w:rsidR="004E6187" w:rsidRDefault="004E6187" w:rsidP="007E7135"/>
        </w:tc>
        <w:tc>
          <w:tcPr>
            <w:tcW w:w="3475" w:type="dxa"/>
          </w:tcPr>
          <w:p w14:paraId="6B845F95" w14:textId="77777777" w:rsidR="004E6187" w:rsidRDefault="004E6187" w:rsidP="007E7135"/>
        </w:tc>
      </w:tr>
      <w:tr w:rsidR="004E6187" w14:paraId="1F08010E" w14:textId="77777777" w:rsidTr="004E6187">
        <w:trPr>
          <w:trHeight w:val="1395"/>
          <w:tblCellSpacing w:w="20" w:type="dxa"/>
        </w:trPr>
        <w:tc>
          <w:tcPr>
            <w:tcW w:w="650" w:type="dxa"/>
            <w:vMerge/>
            <w:shd w:val="clear" w:color="auto" w:fill="F2F2F2" w:themeFill="background1" w:themeFillShade="F2"/>
          </w:tcPr>
          <w:p w14:paraId="3B02E5EF" w14:textId="77777777" w:rsidR="004E6187" w:rsidRDefault="004E6187" w:rsidP="007E7135"/>
        </w:tc>
        <w:tc>
          <w:tcPr>
            <w:tcW w:w="1938" w:type="dxa"/>
            <w:shd w:val="clear" w:color="auto" w:fill="F2F2F2" w:themeFill="background1" w:themeFillShade="F2"/>
          </w:tcPr>
          <w:p w14:paraId="793BC242" w14:textId="77777777" w:rsidR="004E6187" w:rsidRPr="004B7BFF" w:rsidRDefault="004E6187" w:rsidP="007E7135">
            <w:pPr>
              <w:jc w:val="both"/>
              <w:rPr>
                <w:b/>
                <w:bCs/>
              </w:rPr>
            </w:pPr>
            <w:r w:rsidRPr="00540996">
              <w:rPr>
                <w:b/>
                <w:bCs/>
              </w:rPr>
              <w:t>Maitrise de système de ventilation et climatisation</w:t>
            </w:r>
          </w:p>
        </w:tc>
        <w:tc>
          <w:tcPr>
            <w:tcW w:w="9038" w:type="dxa"/>
          </w:tcPr>
          <w:p w14:paraId="04986646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  <w:tc>
          <w:tcPr>
            <w:tcW w:w="3475" w:type="dxa"/>
          </w:tcPr>
          <w:p w14:paraId="65984E7D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</w:tr>
      <w:tr w:rsidR="004E6187" w14:paraId="3646EE54" w14:textId="77777777" w:rsidTr="004E6187">
        <w:trPr>
          <w:cantSplit/>
          <w:trHeight w:val="533"/>
          <w:tblCellSpacing w:w="20" w:type="dxa"/>
        </w:trPr>
        <w:tc>
          <w:tcPr>
            <w:tcW w:w="2628" w:type="dxa"/>
            <w:gridSpan w:val="2"/>
            <w:shd w:val="clear" w:color="auto" w:fill="F2F2F2" w:themeFill="background1" w:themeFillShade="F2"/>
          </w:tcPr>
          <w:p w14:paraId="111D424B" w14:textId="77777777" w:rsidR="004E6187" w:rsidRDefault="004E6187" w:rsidP="007E7135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Ressources Humaines / formation</w:t>
            </w:r>
          </w:p>
        </w:tc>
        <w:tc>
          <w:tcPr>
            <w:tcW w:w="9038" w:type="dxa"/>
          </w:tcPr>
          <w:p w14:paraId="2A84E04F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  <w:tc>
          <w:tcPr>
            <w:tcW w:w="3475" w:type="dxa"/>
          </w:tcPr>
          <w:p w14:paraId="469DFEDB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</w:tr>
      <w:tr w:rsidR="004E6187" w14:paraId="5B5CEED7" w14:textId="77777777" w:rsidTr="004E6187">
        <w:trPr>
          <w:cantSplit/>
          <w:trHeight w:val="1028"/>
          <w:tblCellSpacing w:w="20" w:type="dxa"/>
        </w:trPr>
        <w:tc>
          <w:tcPr>
            <w:tcW w:w="2628" w:type="dxa"/>
            <w:gridSpan w:val="2"/>
            <w:shd w:val="clear" w:color="auto" w:fill="F2F2F2" w:themeFill="background1" w:themeFillShade="F2"/>
          </w:tcPr>
          <w:p w14:paraId="5A31CD07" w14:textId="77777777" w:rsidR="004E6187" w:rsidRPr="00DD11CA" w:rsidRDefault="004E6187" w:rsidP="007E7135">
            <w:pPr>
              <w:jc w:val="both"/>
              <w:rPr>
                <w:b/>
                <w:bCs/>
              </w:rPr>
            </w:pPr>
            <w:r w:rsidRPr="00CD01EF">
              <w:rPr>
                <w:b/>
                <w:bCs/>
                <w:sz w:val="20"/>
                <w:szCs w:val="20"/>
              </w:rPr>
              <w:t>Autre</w:t>
            </w:r>
          </w:p>
        </w:tc>
        <w:tc>
          <w:tcPr>
            <w:tcW w:w="9038" w:type="dxa"/>
          </w:tcPr>
          <w:p w14:paraId="43936E71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  <w:tc>
          <w:tcPr>
            <w:tcW w:w="3475" w:type="dxa"/>
          </w:tcPr>
          <w:p w14:paraId="0A00CA48" w14:textId="77777777" w:rsidR="004E6187" w:rsidRPr="004B7BFF" w:rsidRDefault="004E6187" w:rsidP="007E7135">
            <w:pPr>
              <w:jc w:val="both"/>
              <w:rPr>
                <w:rFonts w:cstheme="minorHAnsi"/>
              </w:rPr>
            </w:pPr>
          </w:p>
        </w:tc>
      </w:tr>
    </w:tbl>
    <w:p w14:paraId="0E62CC7C" w14:textId="198FF23B" w:rsidR="00015935" w:rsidRDefault="00015935" w:rsidP="00015935">
      <w:pPr>
        <w:tabs>
          <w:tab w:val="left" w:pos="4497"/>
        </w:tabs>
      </w:pPr>
    </w:p>
    <w:p w14:paraId="424C8F49" w14:textId="0E21B2CC" w:rsidR="004E6187" w:rsidRDefault="004E6187" w:rsidP="00015935">
      <w:pPr>
        <w:tabs>
          <w:tab w:val="left" w:pos="4497"/>
        </w:tabs>
      </w:pPr>
    </w:p>
    <w:p w14:paraId="3DD4F654" w14:textId="2DFAD387" w:rsidR="004E6187" w:rsidRDefault="004E6187" w:rsidP="00015935">
      <w:pPr>
        <w:tabs>
          <w:tab w:val="left" w:pos="4497"/>
        </w:tabs>
      </w:pPr>
    </w:p>
    <w:p w14:paraId="0A91A1CF" w14:textId="0FF94BC8" w:rsidR="004E6187" w:rsidRDefault="004E6187" w:rsidP="00015935">
      <w:pPr>
        <w:tabs>
          <w:tab w:val="left" w:pos="4497"/>
        </w:tabs>
      </w:pPr>
    </w:p>
    <w:p w14:paraId="2DA865D4" w14:textId="27AD2F77" w:rsidR="004E6187" w:rsidRDefault="00CB7958" w:rsidP="004E6187">
      <w:pPr>
        <w:rPr>
          <w:rStyle w:val="Lienhypertexte"/>
        </w:rPr>
      </w:pPr>
      <w:r>
        <w:rPr>
          <w:noProof/>
        </w:rPr>
        <w:lastRenderedPageBreak/>
        <w:drawing>
          <wp:inline distT="0" distB="0" distL="0" distR="0" wp14:anchorId="3A02A539" wp14:editId="12895001">
            <wp:extent cx="9610725" cy="62769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F95E" w14:textId="539D0B1D" w:rsidR="004E6187" w:rsidRPr="00015935" w:rsidRDefault="00CB7958" w:rsidP="00015935">
      <w:pPr>
        <w:tabs>
          <w:tab w:val="left" w:pos="4497"/>
        </w:tabs>
      </w:pPr>
      <w:bookmarkStart w:id="1" w:name="_GoBack"/>
      <w:r>
        <w:rPr>
          <w:noProof/>
        </w:rPr>
        <w:lastRenderedPageBreak/>
        <w:drawing>
          <wp:inline distT="0" distB="0" distL="0" distR="0" wp14:anchorId="4AC02D07" wp14:editId="498C490C">
            <wp:extent cx="9572625" cy="54768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4E6187" w:rsidRPr="00015935" w:rsidSect="0001593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84664" w14:textId="77777777" w:rsidR="00015935" w:rsidRDefault="00015935" w:rsidP="00015935">
      <w:pPr>
        <w:spacing w:after="0" w:line="240" w:lineRule="auto"/>
      </w:pPr>
      <w:r>
        <w:separator/>
      </w:r>
    </w:p>
  </w:endnote>
  <w:endnote w:type="continuationSeparator" w:id="0">
    <w:p w14:paraId="7009C999" w14:textId="77777777" w:rsidR="00015935" w:rsidRDefault="00015935" w:rsidP="0001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1337582"/>
      <w:docPartObj>
        <w:docPartGallery w:val="Page Numbers (Bottom of Page)"/>
        <w:docPartUnique/>
      </w:docPartObj>
    </w:sdtPr>
    <w:sdtEndPr/>
    <w:sdtContent>
      <w:p w14:paraId="7FF6986C" w14:textId="35C3E540" w:rsidR="00015935" w:rsidRDefault="0001593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AFBD05" w14:textId="77777777" w:rsidR="00015935" w:rsidRDefault="000159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20D20" w14:textId="77777777" w:rsidR="00015935" w:rsidRDefault="00015935" w:rsidP="00015935">
      <w:pPr>
        <w:spacing w:after="0" w:line="240" w:lineRule="auto"/>
      </w:pPr>
      <w:r>
        <w:separator/>
      </w:r>
    </w:p>
  </w:footnote>
  <w:footnote w:type="continuationSeparator" w:id="0">
    <w:p w14:paraId="6DF93BB7" w14:textId="77777777" w:rsidR="00015935" w:rsidRDefault="00015935" w:rsidP="00015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D34B9"/>
    <w:multiLevelType w:val="hybridMultilevel"/>
    <w:tmpl w:val="153AB8B8"/>
    <w:lvl w:ilvl="0" w:tplc="018EF5E4">
      <w:numFmt w:val="bullet"/>
      <w:pStyle w:val="Style3"/>
      <w:lvlText w:val="-"/>
      <w:lvlJc w:val="left"/>
      <w:pPr>
        <w:ind w:left="12618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C1"/>
    <w:rsid w:val="00015935"/>
    <w:rsid w:val="004E6187"/>
    <w:rsid w:val="005B717D"/>
    <w:rsid w:val="00675234"/>
    <w:rsid w:val="006B51C1"/>
    <w:rsid w:val="006F4359"/>
    <w:rsid w:val="008B3347"/>
    <w:rsid w:val="00CB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D3C45"/>
  <w15:chartTrackingRefBased/>
  <w15:docId w15:val="{C3509B84-9724-4DD2-9014-6117AE5A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334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7F7F7F" w:themeColor="text1" w:themeTint="80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347"/>
    <w:rPr>
      <w:rFonts w:asciiTheme="majorHAnsi" w:eastAsiaTheme="majorEastAsia" w:hAnsiTheme="majorHAnsi" w:cstheme="majorBidi"/>
      <w:b/>
      <w:color w:val="7F7F7F" w:themeColor="text1" w:themeTint="80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15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935"/>
  </w:style>
  <w:style w:type="paragraph" w:styleId="Pieddepage">
    <w:name w:val="footer"/>
    <w:basedOn w:val="Normal"/>
    <w:link w:val="PieddepageCar"/>
    <w:uiPriority w:val="99"/>
    <w:unhideWhenUsed/>
    <w:rsid w:val="00015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935"/>
  </w:style>
  <w:style w:type="table" w:styleId="Grilledutableau">
    <w:name w:val="Table Grid"/>
    <w:basedOn w:val="TableauNormal"/>
    <w:uiPriority w:val="39"/>
    <w:rsid w:val="0001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61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E6187"/>
    <w:rPr>
      <w:color w:val="0563C1" w:themeColor="hyperlink"/>
      <w:u w:val="single"/>
    </w:rPr>
  </w:style>
  <w:style w:type="paragraph" w:customStyle="1" w:styleId="Style3">
    <w:name w:val="Style3"/>
    <w:basedOn w:val="Normal"/>
    <w:link w:val="Style3Car"/>
    <w:qFormat/>
    <w:rsid w:val="004E6187"/>
    <w:pPr>
      <w:numPr>
        <w:numId w:val="1"/>
      </w:numPr>
      <w:shd w:val="clear" w:color="auto" w:fill="F2F2F2" w:themeFill="background1" w:themeFillShade="F2"/>
      <w:spacing w:after="0"/>
      <w:ind w:left="567" w:hanging="283"/>
      <w:contextualSpacing/>
      <w:jc w:val="both"/>
    </w:pPr>
    <w:rPr>
      <w:rFonts w:eastAsia="Times New Roman" w:cs="Times New Roman"/>
      <w:iCs/>
    </w:rPr>
  </w:style>
  <w:style w:type="character" w:customStyle="1" w:styleId="Style3Car">
    <w:name w:val="Style3 Car"/>
    <w:basedOn w:val="Policepardfaut"/>
    <w:link w:val="Style3"/>
    <w:locked/>
    <w:rsid w:val="004E6187"/>
    <w:rPr>
      <w:rFonts w:eastAsia="Times New Roman" w:cs="Times New Roman"/>
      <w:iCs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A002998A1C544BEE37A59057F8C2A" ma:contentTypeVersion="14" ma:contentTypeDescription="Crée un document." ma:contentTypeScope="" ma:versionID="05bd2739bc2cb780f98042fb58b167f6">
  <xsd:schema xmlns:xsd="http://www.w3.org/2001/XMLSchema" xmlns:xs="http://www.w3.org/2001/XMLSchema" xmlns:p="http://schemas.microsoft.com/office/2006/metadata/properties" xmlns:ns2="8b41d461-aae5-46dc-b12f-7a9844a6e0ae" xmlns:ns3="c6ddec75-3af0-43a9-ab64-13b966a7ce3e" targetNamespace="http://schemas.microsoft.com/office/2006/metadata/properties" ma:root="true" ma:fieldsID="8298ce905340bb89d347143e1907625d" ns2:_="" ns3:_="">
    <xsd:import namespace="8b41d461-aae5-46dc-b12f-7a9844a6e0ae"/>
    <xsd:import namespace="c6ddec75-3af0-43a9-ab64-13b966a7c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1d461-aae5-46dc-b12f-7a9844a6e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05526dcd-ecda-467d-b722-fdd33d9d5b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dec75-3af0-43a9-ab64-13b966a7ce3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a156a77-bc5a-43ac-8206-d102aad317ad}" ma:internalName="TaxCatchAll" ma:showField="CatchAllData" ma:web="c6ddec75-3af0-43a9-ab64-13b966a7c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D102E0-2B55-4CEC-9208-9D2B86B7DE72}"/>
</file>

<file path=customXml/itemProps2.xml><?xml version="1.0" encoding="utf-8"?>
<ds:datastoreItem xmlns:ds="http://schemas.openxmlformats.org/officeDocument/2006/customXml" ds:itemID="{11B8D4DF-46B1-4076-AF49-0B5BA72EAC0A}"/>
</file>

<file path=docProps/app.xml><?xml version="1.0" encoding="utf-8"?>
<Properties xmlns="http://schemas.openxmlformats.org/officeDocument/2006/extended-properties" xmlns:vt="http://schemas.openxmlformats.org/officeDocument/2006/docPropsVTypes">
  <Template>AB97CEE2</Template>
  <TotalTime>36</TotalTime>
  <Pages>8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RATEL</dc:creator>
  <cp:keywords/>
  <dc:description/>
  <cp:lastModifiedBy>Alison RATEL</cp:lastModifiedBy>
  <cp:revision>5</cp:revision>
  <dcterms:created xsi:type="dcterms:W3CDTF">2020-05-08T07:55:00Z</dcterms:created>
  <dcterms:modified xsi:type="dcterms:W3CDTF">2020-05-13T07:01:00Z</dcterms:modified>
</cp:coreProperties>
</file>